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E668BF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09700" cy="1762125"/>
                  <wp:effectExtent l="0" t="0" r="0" b="9525"/>
                  <wp:docPr id="5" name="Picture 5" descr="A person wearing a suit and tie smiling at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075" cy="176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10F17" w:rsidRDefault="00E668BF" w:rsidP="00310F17">
            <w:pPr>
              <w:pStyle w:val="Title"/>
            </w:pPr>
            <w:r>
              <w:t>Joel Campbell</w:t>
            </w:r>
            <w:r w:rsidR="006B4691">
              <w:t xml:space="preserve"> Resume</w:t>
            </w:r>
            <w:bookmarkStart w:id="0" w:name="_GoBack"/>
            <w:bookmarkEnd w:id="0"/>
            <w:r w:rsidR="003D1B71" w:rsidRPr="00310F17">
              <w:br/>
            </w:r>
            <w:r>
              <w:t>Joel Campbell</w:t>
            </w:r>
            <w:r w:rsidR="00A25304">
              <w:t>’s</w:t>
            </w:r>
            <w:r>
              <w:t xml:space="preserve"> Racing Stable</w:t>
            </w: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2673A00165F248CF9A63B71A6B1E165A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:rsidR="003D1B71" w:rsidRPr="00740017" w:rsidRDefault="00E668BF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2016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Current</w:t>
            </w:r>
          </w:p>
          <w:p w:rsidR="003D1B71" w:rsidRPr="00740017" w:rsidRDefault="003D1B71" w:rsidP="00AC6C7E">
            <w:pPr>
              <w:pStyle w:val="Experience"/>
              <w:rPr>
                <w:rFonts w:ascii="Calibri" w:hAnsi="Calibri" w:cs="Calibri"/>
              </w:rPr>
            </w:pP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="00E668BF">
              <w:rPr>
                <w:rFonts w:ascii="Calibri" w:hAnsi="Calibri" w:cs="Calibri"/>
              </w:rPr>
              <w:t>Horse Trainer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="00E668BF">
              <w:rPr>
                <w:rFonts w:ascii="Calibri" w:hAnsi="Calibri" w:cs="Calibri"/>
              </w:rPr>
              <w:t>Joel Campbell Racing Stable</w:t>
            </w:r>
          </w:p>
          <w:p w:rsidR="003D1B71" w:rsidRPr="00740017" w:rsidRDefault="00E668BF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2013 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2018</w:t>
            </w:r>
          </w:p>
          <w:p w:rsidR="003D1B71" w:rsidRPr="00740017" w:rsidRDefault="00E668BF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Jockey’s Guild Treasurer</w:t>
            </w:r>
            <w:proofErr w:type="gramStart"/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proofErr w:type="gramEnd"/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Jockey’s Guild</w:t>
            </w:r>
          </w:p>
          <w:p w:rsidR="003D1B71" w:rsidRPr="00740017" w:rsidRDefault="00E668BF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1999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2016</w:t>
            </w:r>
          </w:p>
          <w:p w:rsidR="003D1B71" w:rsidRPr="00740017" w:rsidRDefault="00E668BF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Jockey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Jockey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127CC">
              <w:rPr>
                <w:rFonts w:ascii="Calibri" w:hAnsi="Calibri" w:cs="Calibri"/>
              </w:rPr>
              <w:t>Over 1000 Career Wins</w:t>
            </w:r>
          </w:p>
          <w:p w:rsidR="003D1B71" w:rsidRPr="00740017" w:rsidRDefault="00E668BF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 have spent my life dedicated to the Equine Athlete and the Sport of Horse Racing. Being </w:t>
            </w:r>
            <w:proofErr w:type="gramStart"/>
            <w:r>
              <w:rPr>
                <w:rFonts w:ascii="Calibri" w:hAnsi="Calibri" w:cs="Calibri"/>
              </w:rPr>
              <w:t>a fourth-generation horseman</w:t>
            </w:r>
            <w:proofErr w:type="gramEnd"/>
            <w:r>
              <w:rPr>
                <w:rFonts w:ascii="Calibri" w:hAnsi="Calibri" w:cs="Calibri"/>
              </w:rPr>
              <w:t xml:space="preserve"> I value my experience and passion for these animals. I back that up with an Education and a Masters in Equine Management. 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0DE595D2AE4E4AF7A120EB43AB8251D0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3D1B71" w:rsidRPr="00740017" w:rsidRDefault="00E668BF" w:rsidP="00353B60">
            <w:pPr>
              <w:pStyle w:val="SchoolName"/>
            </w:pPr>
            <w:r>
              <w:t>Midway University</w:t>
            </w:r>
            <w:r w:rsidR="003D1B71" w:rsidRPr="00740017">
              <w:t xml:space="preserve">, </w:t>
            </w:r>
            <w:r>
              <w:t>Midway, KY</w:t>
            </w:r>
          </w:p>
          <w:p w:rsidR="003D1B71" w:rsidRPr="00740017" w:rsidRDefault="00E668BF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Graduated with a 3.6 GPA </w:t>
            </w:r>
          </w:p>
          <w:sdt>
            <w:sdtPr>
              <w:rPr>
                <w:rFonts w:ascii="Calibri" w:hAnsi="Calibri" w:cs="Calibri"/>
                <w:color w:val="0072C7"/>
              </w:rPr>
              <w:id w:val="-1730222568"/>
              <w:placeholder>
                <w:docPart w:val="1ADB30F618F746849244ED17C7800346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Communication</w:t>
                </w:r>
              </w:p>
            </w:sdtContent>
          </w:sdt>
          <w:p w:rsidR="003D1B71" w:rsidRPr="00740017" w:rsidRDefault="00E668BF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Joel Campbell Racing Stable values communication with its clients. We value customer service and complete transparency. This why I believe I stand a part and welcome communication, honesty, integrity, and most of all a winning attitude. </w:t>
            </w:r>
          </w:p>
          <w:sdt>
            <w:sdtPr>
              <w:rPr>
                <w:rFonts w:ascii="Calibri" w:hAnsi="Calibri" w:cs="Calibri"/>
                <w:color w:val="0072C7"/>
              </w:rPr>
              <w:id w:val="-278101685"/>
              <w:placeholder>
                <w:docPart w:val="1DFFB59E8F06454FA991A6F47BFA8ECC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Leadership</w:t>
                </w:r>
              </w:p>
            </w:sdtContent>
          </w:sdt>
          <w:p w:rsidR="003D1B71" w:rsidRPr="00740017" w:rsidRDefault="003127CC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Leadership is the key to a successful operation and our stable is no different. We hire people who are responsible as well as passionate about the horses in are care. We possess a team atmosphere where everyone has a say, but decisions are made by what is best for the animal’s in are stable. </w:t>
            </w: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DB263EE1408B403F822436743643F333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494037895"/>
              <w:placeholder>
                <w:docPart w:val="398CC760C86246509944BB4CD000090F"/>
              </w:placeholder>
              <w:temporary/>
              <w:showingPlcHdr/>
              <w15:appearance w15:val="hidden"/>
            </w:sdtPr>
            <w:sdtEndPr/>
            <w:sdtContent>
              <w:p w:rsidR="003D1B71" w:rsidRPr="0056708E" w:rsidRDefault="003D1B71" w:rsidP="00AC6C7E">
                <w:pPr>
                  <w:rPr>
                    <w:rFonts w:ascii="Calibri" w:hAnsi="Calibri" w:cs="Calibri"/>
                    <w:sz w:val="24"/>
                    <w:szCs w:val="24"/>
                  </w:rPr>
                </w:pPr>
                <w:r w:rsidRPr="00740017">
                  <w:rPr>
                    <w:rFonts w:ascii="Calibri" w:hAnsi="Calibri" w:cs="Calibri"/>
                  </w:rPr>
                  <w:t>[Available upon request.]</w:t>
                </w:r>
              </w:p>
            </w:sdtContent>
          </w:sdt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721AD5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E668BF" w:rsidP="00380FD1">
            <w:pPr>
              <w:pStyle w:val="Information"/>
            </w:pPr>
            <w:r>
              <w:t>23144 N Lakewood Ln</w:t>
            </w:r>
          </w:p>
          <w:p w:rsidR="003D1B71" w:rsidRPr="00380FD1" w:rsidRDefault="00E668BF" w:rsidP="00380FD1">
            <w:pPr>
              <w:pStyle w:val="Information"/>
            </w:pPr>
            <w:r>
              <w:t>Lake Zurich, IL 60047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62D95B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tmfY2gAAAAMBAAAPAAAAZHJzL2Rv&#10;d25yZXYueG1sTI9BS8NAEIXvgv9hGcGb3aSlIjGbUop6KoKtIN6m2WkSmp0N2W2S/nunXvQyj+EN&#10;732TrybXqoH60Hg2kM4SUMSltw1XBj73rw9PoEJEtth6JgMXCrAqbm9yzKwf+YOGXayUhHDI0EAd&#10;Y5dpHcqaHIaZ74jFO/reYZS1r7TtcZRw1+p5kjxqhw1LQ40dbWoqT7uzM/A24rhepC/D9nTcXL73&#10;y/evbUrG3N9N62dQkab4dwxXfEGHQpgO/sw2qNaAPBJ/p3jLxRzU4aop6CLX/9mLHwA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E668BF" w:rsidP="00380FD1">
            <w:pPr>
              <w:pStyle w:val="Information"/>
            </w:pPr>
            <w:r>
              <w:t>847-372-6276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8F763E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E668BF" w:rsidP="00380FD1">
            <w:pPr>
              <w:pStyle w:val="Information"/>
            </w:pPr>
            <w:r>
              <w:t>joelcampbellracingstable@gmail.com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E668BF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C6402A" wp14:editId="34984F98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9DD81E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j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E668BF" w:rsidP="00380FD1">
            <w:pPr>
              <w:pStyle w:val="Information"/>
            </w:pPr>
            <w:r>
              <w:t>www.joelcampbellracingstable.com</w:t>
            </w: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1F4C" w:rsidRDefault="008A1F4C" w:rsidP="00590471">
      <w:r>
        <w:separator/>
      </w:r>
    </w:p>
  </w:endnote>
  <w:endnote w:type="continuationSeparator" w:id="0">
    <w:p w:rsidR="008A1F4C" w:rsidRDefault="008A1F4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1F4C" w:rsidRDefault="008A1F4C" w:rsidP="00590471">
      <w:r>
        <w:separator/>
      </w:r>
    </w:p>
  </w:footnote>
  <w:footnote w:type="continuationSeparator" w:id="0">
    <w:p w:rsidR="008A1F4C" w:rsidRDefault="008A1F4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554972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O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Q0x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p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6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15BQaya7I2Fhx1tqEJhs7pqR9Ma33nHIM9yVjXPV6nuPyaEWjK27El7t&#10;J6dr9NbV6K0G52CyOwU2G5xLWijpakFvw5eQU8mS3JnJrkZvfNwcpzzDXQk+IhrG6a27IHozUTLi&#10;Vr+G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l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6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eBQjqUEWQPCsRwhx3Iox1KCzALZOx8hx3Iox1KCzALZOx8hx3Io&#10;x1KCzAI5xTlCjuVQjqUEmQVyinOE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rtY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LzJd&#10;DGBklCf94ssyhznIuPaUMztxo0ScqmXr/aUSZFRm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m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vvI7teF2V3dcEYh6bwuDSs6u7iaq/glNXZEcohIIpFYoUVSsW4XLWR4wWvfOoa&#10;5sZ3OxJ5+1Wn7rQ/FVIwVYIohNqawHmFYlB9T3D2iC5yzCLTfSw2PSS8NgJmFUr9ZZjzs8R3q7se&#10;R8WYEP/A85CoFs7uG8YfEcBbmI/L9akR4K1faicxdsPYfkTRWPZNVxZF4ySyV75/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N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Nek41oYkErtte7S72BSDCWF0LZ1s&#10;YKsyczpYWHpdrRrO+TjCnxQGP1UpVPHsYKuaJ1d3OF4mtizAXrKJX6P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x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Q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ByipJ2MeAZxqA9fOE+vPH+VIhT5JS55FAcCW&#10;i0CKKiFu+MNVJtn5BJ6jMKjNQ6YKhYCC7vJkpr5Hnhe9dmL3KhLrhuNFCXVNiYVPRJOSWq7SpOFd&#10;8CcroODQU1nH90XTrTzhpBfDYJhzfTi0cdizctI6MVYo9ZelwkgHoun6y35PoRHYkna6nonZRJ+P&#10;AlNmqx8Sgr0BEw0vDBoKIl7V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F4GwrFsJseyKccSAk8DWbFsJseyKccSAk8DWbFsJseyKccSAk8D&#10;WbFsJseyKccSAk8DWbFs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6V1hIfA0UCSaHMsGpVJ4phB4GigSTY5lg1IR&#10;DUwkKseymRzLphxLCKw2UI5lMzmWDUqltoHJsWzKsYTAq4LEEzeTY9mUYwmBp4Ei0eRYNuVYQuBp&#10;oEg0OZZNOZYQWBoox7KZHMumHEsIPA0UiSbHsinHEgJPA0WiybFsyrGEwNNAkWhyLJtyLCHwNFAk&#10;mhzLphxLCCwNlGPZTI5lU44lBJ4GikSTY9mUYwmBp4Ei0eRYNuVYQuBpoEg0OZZNOZYQeBooEk2O&#10;ZVO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NezaVKL9Cr20AU/mRNYOUdYen6Yi/g6cEXbttJOOF2jGolq5B5X2pZ8CeESbh2rtK13&#10;CuVbgMg8zW1jdFc8V05g5Txa6VUlLsjMtRUxmRNYebUwLlT7GiVJje8GT15qW/Ilsb6o3FXCfXJ9&#10;2xa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F+lspS3yoOLHEWrNC2plVOwOY7dISTO&#10;ocUj1F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+Pfb6xlmkXhAttipZWb29Zq&#10;YffQHMfM1CSDn8gkm4BnN779Myu36884vyuN7OspdebsQttf05WxxelH9xyhytM3zNxiLRuqmQ/Q&#10;3CW9GQ8qPHsntzL/6/oSeKxzuY3u/Lxju42EYWZjeiZT8aEeodNkGK7ozK7nz48p8m3NfxB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h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H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P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2fzK7XRdmh&#10;Lhjj0BQel4FV3V3c7RWcsjo7QjkERLFIrrBD6RiXqzZzvOCV313DPPhuIJHRf4O6l/3pkJKpEkQh&#10;1DYEzl8Ug+57grNndJFjlpnutdjlIeG1Cph1KP2XYc7PEt/t7nocFTUh/oHnYaFaOLtvGP8ggI8w&#10;P8v1qRHgrd9qJzF209j+oGhs+6Yri7JxEtkrfz7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idMjCTSS3rVxkYgJJIS&#10;I8u9DgOwYnAxtkSXGFlu4RmAFa3MwZhIiZGhlenNk0iJAVh1wTQXUwdSYmScOBRWJfvNca/YCUSW&#10;E26mS+iDFdXjMAUmJTinSRtvJ2MmX6MasXsDsLJuT8TNk7GZXQJ2j1hXYJd4L1ZAr1zmmnBzXUIp&#10;eBJ54hIjm0lNSiSTnQzNtUBKz20ux70+3t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oZSEZZnBJ0FjsSSY3lDqZgFJRKdY3mXHMsbSsUsKJHoHMu75FjezrGMoHoLzrG8S47lDaWi&#10;z6DkWN7OsYygW4IjseRY3s6xjKCzwJFYcixv51hG0FngSCw5lrdzLCOoLHCO5V1yLG/nWEbQWeBI&#10;LDmWt3MsI+gscCSWHMvbOZYRdBY4EkuO5e0cywg6CxyJJcfydo5lBI0Fl3MsI+gGMI7lKjmWyzmW&#10;EXQW2Nf5KjmWyzmWEXQW2Nf5KjmWyzmWEXQW2D7xKjmWyzmWEXQW2D7xKj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w8GzYiwieBUUjOVpYizPirGI4HFQduenibE8K8YigsdB&#10;2Z2fJsbyrBiLCB4HxU58mhjLs2IsIngcFDvxaW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IQPinYL6lHTFWrbcuNIC1p76koslcztlqJRnOMJY6oF/apmKJqBsVjsB1e2s4gj08UCDiQp4Q1rh&#10;FSBXKXcUXlRhcgcl1l0lsY4ENWpPXkSY9k491z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7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9ohDNg2Dlhs03vQl3qN5jigScso/2s4RhcHb6km/d&#10;Ot/zdOrK6q/E5FSvSTbAy3KMcQC5NgHtSKVRMyGRGpTGF+GHDImc0cqopfgR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38kNn1uig71AVjHJrC49KwqruLq72CU1Zn&#10;RyiHgCgWyRVWKBXjctVmjhe88rlrmBvfDSTy9Kug7ml/KqRkqgRRCLU1gfMKxaD6nuDsGV3kmGWm&#10;e1/sNEh4rQfMKpT6yzDHZ4nvVnc9joo+If6B52GiWji7bxh/QgBvYT4t14dGgLd+qZ3E2E1j+wlF&#10;Y9k3XVmUjZPIXvnh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3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P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I5MJgOyrF1dB1F8JkIb9LshgooXfkDyAcMwVsnN1NmpC8TLtYyK7d0ASuk0BIsQtnyVQiirUMMeR&#10;WQbRQvIkkjN1x/6AAp0i29+0DqLglgRg20nJqILZ7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3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R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e/dZ+a7L&#10;Pk+Qtb5qmTCx1mQguV+7byU4UV1l/eV9nmQijTSXJCc+PQQu7l9dUFEIcDoZ5F8qe/8G5CETKfbG&#10;0Fw+jd8pyYAqLeVZFsiT2CPiQQOpG5AnLsRtQUuudxFcuE5fXyTqECZKH7uns4HDlG4k2C1xHXS2&#10;5glqG0mga4lgoUyiWKWcItNQZsg5tidFVI14a+SMT7Oo/mkS7Nqn+6miBYl7JhGQJnnyxj7Tc0Pl&#10;I21RbHM2gh2fVvpwouQH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3dL67V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d/JB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eRStKpunzWhAS8X76RWf4m1JKyZ9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3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3kY5f7yuk7Ypk0x+UH5Nsw3q3jOsE2kTj1h25rx5+py&#10;6fJp2ul7zWrqXWUVkR5SSxIlZAsQGjvfZ9LmUIkT8n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NMT3nm+AdllJzvGb8&#10;ae57xT/ILqunvDH7JEBMgWzM1teMHOHoB4WRQ6HMyHPISHxbVtin6vA4r5latJ4IQxGkuvJNw3Ac&#10;hg35R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H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cm3XLz9mlcJhlpunxSZN8/md+lu5p4RNGdI&#10;+rtbuSPHUNdkZcWVw4pY56Nm8VeBiEjuFQkjBfeIgOnnACNMz9cm7fLWsCX1GWR56bAog4J7znPf&#10;LrwSQ5XZDEPePSOopx0fQtbnOjpBdhFsnElYXh8WumfOqWH5pnLeHj6ELMOt609tgfOxbAp6H/an&#10;O0qYqfw0fxdkNWDp2ijxjsp5SZTGB9bXfB0mAt+j0ULPubeIbhTEAfusL59G/VYb/EdkQFYRN7p6&#10;+B6FEalzh6SdHsl9kmTqr5/u2G6XfPzd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s/ELW0VU+mlHoQTMz+B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ZS5A6axgJgOxj6Wg4b4K/6b06Gu/doidAe&#10;B6mcqScfp7ZGals8jmg6uu0GFuDmfGwxtSeFo7GofuEHhTswixn/kJirUXXVAucw51fPS10U96rj&#10;HYlZMscfnlsUiRjZcFVURAOMBQcVViBOV4mktUF4tF1dN1Grbk3Ont/yOeIbK4uCe/pck4pAus/J&#10;olCE0v2qC0/R1ZZZLjjg8ZeRGcDjSOdG1hMdbBc1v4QqURVpePr4JIGtqqhJWqarAD+qFLPtovZg&#10;20WDjaqwEPCnVWzRjzkUaXr+gLlllATIpEi12w3L4IjhYEaIUTSwZOLkhQNvfso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GxIHqSZ/kLrl7GZ48&#10;2jdkjgWkmnHFSe1b01hUKFO0b1ocsROtwAweaD27dc6U/S1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sfoaRIxjwC&#10;ONQGrp0n1j9/lCOV+iQteRYFAFsuAymqhLjhD1eZZPAJPEdpUJuHDBUKAQXdzZMZ+h55XvTayd2r&#10;SKwbjhcl1TUlFj4TTZrUcpUmde+CP1kBJYceyjq+L5puzROe9GIYDHOug10bhz0rJy2IsUKpvywV&#10;ejoQTde/jX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wfvs+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sSxTE5Fi441AxMm6gcy2yeU5mVYwmB14hqE02OhaudtQ3M2Vk5Fm4zNaugs7N5&#10;YmVWjiUEViMqx8Il5WYGikSTY+GBQukF8+TKrBxLCLw20BWLeXqFO6O1CqZNVI6FxyrMKqhNNM+w&#10;8FiLVsGcnZVj4TY8qwo8sFs1CIHTjYtyLCHwMhAk8g6ymYHMzot5joULRbUNPJvI9YqagYfERTmW&#10;EHiNKEhcTI5lifefrl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X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8BF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127CC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B4691"/>
    <w:rsid w:val="006D79A8"/>
    <w:rsid w:val="0072353B"/>
    <w:rsid w:val="007575B6"/>
    <w:rsid w:val="007B3C81"/>
    <w:rsid w:val="007D67CA"/>
    <w:rsid w:val="007E668F"/>
    <w:rsid w:val="007F5B63"/>
    <w:rsid w:val="00803A0A"/>
    <w:rsid w:val="00807D88"/>
    <w:rsid w:val="00846CB9"/>
    <w:rsid w:val="008566AA"/>
    <w:rsid w:val="008A1E6E"/>
    <w:rsid w:val="008A1F4C"/>
    <w:rsid w:val="008C024F"/>
    <w:rsid w:val="008C2CFC"/>
    <w:rsid w:val="00912DC8"/>
    <w:rsid w:val="009475DC"/>
    <w:rsid w:val="00967B93"/>
    <w:rsid w:val="009D090F"/>
    <w:rsid w:val="00A25304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668BF"/>
    <w:rsid w:val="00E73AB8"/>
    <w:rsid w:val="00E90A60"/>
    <w:rsid w:val="00ED47F7"/>
    <w:rsid w:val="00EE7E09"/>
    <w:rsid w:val="00F0223C"/>
    <w:rsid w:val="00F3235D"/>
    <w:rsid w:val="00F32393"/>
    <w:rsid w:val="00F664E4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A69E4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l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673A00165F248CF9A63B71A6B1E1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D4738-1139-4E5E-8CBB-5501DB1A6474}"/>
      </w:docPartPr>
      <w:docPartBody>
        <w:p w:rsidR="003C2F0E" w:rsidRDefault="00672F37">
          <w:pPr>
            <w:pStyle w:val="2673A00165F248CF9A63B71A6B1E165A"/>
          </w:pPr>
          <w:r w:rsidRPr="00AC6C7E">
            <w:t>Experience</w:t>
          </w:r>
        </w:p>
      </w:docPartBody>
    </w:docPart>
    <w:docPart>
      <w:docPartPr>
        <w:name w:val="0DE595D2AE4E4AF7A120EB43AB825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EF0ED-B1A6-40AA-9423-D76D46F5EBCE}"/>
      </w:docPartPr>
      <w:docPartBody>
        <w:p w:rsidR="003C2F0E" w:rsidRDefault="00672F37">
          <w:pPr>
            <w:pStyle w:val="0DE595D2AE4E4AF7A120EB43AB8251D0"/>
          </w:pPr>
          <w:r w:rsidRPr="00AC6C7E">
            <w:t>Education</w:t>
          </w:r>
        </w:p>
      </w:docPartBody>
    </w:docPart>
    <w:docPart>
      <w:docPartPr>
        <w:name w:val="1ADB30F618F746849244ED17C7800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4911D-63E9-48EA-A3D4-4BFF07ED759F}"/>
      </w:docPartPr>
      <w:docPartBody>
        <w:p w:rsidR="003C2F0E" w:rsidRDefault="00672F37">
          <w:pPr>
            <w:pStyle w:val="1ADB30F618F746849244ED17C7800346"/>
          </w:pPr>
          <w:r w:rsidRPr="00AC6C7E">
            <w:t>Communication</w:t>
          </w:r>
        </w:p>
      </w:docPartBody>
    </w:docPart>
    <w:docPart>
      <w:docPartPr>
        <w:name w:val="1DFFB59E8F06454FA991A6F47BFA8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99E4A-0C7F-4E40-BA67-BEC4FBBEB74F}"/>
      </w:docPartPr>
      <w:docPartBody>
        <w:p w:rsidR="003C2F0E" w:rsidRDefault="00672F37">
          <w:pPr>
            <w:pStyle w:val="1DFFB59E8F06454FA991A6F47BFA8ECC"/>
          </w:pPr>
          <w:r w:rsidRPr="00AC6C7E">
            <w:t>Leadership</w:t>
          </w:r>
        </w:p>
      </w:docPartBody>
    </w:docPart>
    <w:docPart>
      <w:docPartPr>
        <w:name w:val="DB263EE1408B403F822436743643F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F8715-5713-47BD-BAAD-EFB399D4A375}"/>
      </w:docPartPr>
      <w:docPartBody>
        <w:p w:rsidR="003C2F0E" w:rsidRDefault="00672F37">
          <w:pPr>
            <w:pStyle w:val="DB263EE1408B403F822436743643F333"/>
          </w:pPr>
          <w:r w:rsidRPr="00AC6C7E">
            <w:t>References</w:t>
          </w:r>
        </w:p>
      </w:docPartBody>
    </w:docPart>
    <w:docPart>
      <w:docPartPr>
        <w:name w:val="398CC760C86246509944BB4CD0000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9948A-B434-4CBF-8933-D9BAA8C9ED97}"/>
      </w:docPartPr>
      <w:docPartBody>
        <w:p w:rsidR="003C2F0E" w:rsidRDefault="00672F37">
          <w:pPr>
            <w:pStyle w:val="398CC760C86246509944BB4CD000090F"/>
          </w:pPr>
          <w:r w:rsidRPr="00740017">
            <w:rPr>
              <w:rFonts w:ascii="Calibri" w:hAnsi="Calibri" w:cs="Calibri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F37"/>
    <w:rsid w:val="00157404"/>
    <w:rsid w:val="003C2F0E"/>
    <w:rsid w:val="00672F37"/>
    <w:rsid w:val="006E5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99182EF77F7473E91C207E0127B92D8">
    <w:name w:val="B99182EF77F7473E91C207E0127B92D8"/>
  </w:style>
  <w:style w:type="paragraph" w:customStyle="1" w:styleId="1E063E34BB044031BD6DBDFFDE24FE86">
    <w:name w:val="1E063E34BB044031BD6DBDFFDE24FE86"/>
  </w:style>
  <w:style w:type="paragraph" w:customStyle="1" w:styleId="2673A00165F248CF9A63B71A6B1E165A">
    <w:name w:val="2673A00165F248CF9A63B71A6B1E165A"/>
  </w:style>
  <w:style w:type="paragraph" w:customStyle="1" w:styleId="A02FEFD3B64C4ECB9501CCA3F85C30A3">
    <w:name w:val="A02FEFD3B64C4ECB9501CCA3F85C30A3"/>
  </w:style>
  <w:style w:type="paragraph" w:customStyle="1" w:styleId="32630E1569DE4C3BB875D76DDCC1B495">
    <w:name w:val="32630E1569DE4C3BB875D76DDCC1B495"/>
  </w:style>
  <w:style w:type="paragraph" w:customStyle="1" w:styleId="5C1A3EB660E0403AB99F2972E2FA85C0">
    <w:name w:val="5C1A3EB660E0403AB99F2972E2FA85C0"/>
  </w:style>
  <w:style w:type="paragraph" w:customStyle="1" w:styleId="EB4B03D6C5104F3AB8EF592669BEFA7F">
    <w:name w:val="EB4B03D6C5104F3AB8EF592669BEFA7F"/>
  </w:style>
  <w:style w:type="paragraph" w:customStyle="1" w:styleId="B432A03B7EC04BBABCA1DF2341A28098">
    <w:name w:val="B432A03B7EC04BBABCA1DF2341A28098"/>
  </w:style>
  <w:style w:type="paragraph" w:customStyle="1" w:styleId="69417D88190D4BB79C4781C509F4438C">
    <w:name w:val="69417D88190D4BB79C4781C509F4438C"/>
  </w:style>
  <w:style w:type="paragraph" w:customStyle="1" w:styleId="5A9DC0CBEC684A029779528EEDDC4889">
    <w:name w:val="5A9DC0CBEC684A029779528EEDDC4889"/>
  </w:style>
  <w:style w:type="paragraph" w:customStyle="1" w:styleId="B2457CF48BBA4AF4BA73D33EA6FBFBA0">
    <w:name w:val="B2457CF48BBA4AF4BA73D33EA6FBFBA0"/>
  </w:style>
  <w:style w:type="paragraph" w:customStyle="1" w:styleId="5CB3E5D42E034162B7B3E82D5712CA6A">
    <w:name w:val="5CB3E5D42E034162B7B3E82D5712CA6A"/>
  </w:style>
  <w:style w:type="paragraph" w:customStyle="1" w:styleId="DBDEAEB5D222472D9C9EB7AF28B1F604">
    <w:name w:val="DBDEAEB5D222472D9C9EB7AF28B1F604"/>
  </w:style>
  <w:style w:type="paragraph" w:customStyle="1" w:styleId="40B272893BB6444DB6DDC2F808472B2D">
    <w:name w:val="40B272893BB6444DB6DDC2F808472B2D"/>
  </w:style>
  <w:style w:type="paragraph" w:customStyle="1" w:styleId="C6DDD04FC720408B89464C76FB0C8F06">
    <w:name w:val="C6DDD04FC720408B89464C76FB0C8F06"/>
  </w:style>
  <w:style w:type="paragraph" w:customStyle="1" w:styleId="1D57B5315BD7457D8B287B9E4DFEEB04">
    <w:name w:val="1D57B5315BD7457D8B287B9E4DFEEB04"/>
  </w:style>
  <w:style w:type="paragraph" w:customStyle="1" w:styleId="C7EC88059D314FBE85CCAAA40C2557D2">
    <w:name w:val="C7EC88059D314FBE85CCAAA40C2557D2"/>
  </w:style>
  <w:style w:type="paragraph" w:customStyle="1" w:styleId="8C9A16AD84654DFBBB5F44652866EA00">
    <w:name w:val="8C9A16AD84654DFBBB5F44652866EA00"/>
  </w:style>
  <w:style w:type="paragraph" w:customStyle="1" w:styleId="CEEDC5E75233408E8BF669F002BF1F0B">
    <w:name w:val="CEEDC5E75233408E8BF669F002BF1F0B"/>
  </w:style>
  <w:style w:type="paragraph" w:customStyle="1" w:styleId="0DE595D2AE4E4AF7A120EB43AB8251D0">
    <w:name w:val="0DE595D2AE4E4AF7A120EB43AB8251D0"/>
  </w:style>
  <w:style w:type="paragraph" w:customStyle="1" w:styleId="8733626CC4B34C2CA8F4C00EB2631487">
    <w:name w:val="8733626CC4B34C2CA8F4C00EB2631487"/>
  </w:style>
  <w:style w:type="paragraph" w:customStyle="1" w:styleId="3B8DAC11C35249D7958BBCB9A0E73DEA">
    <w:name w:val="3B8DAC11C35249D7958BBCB9A0E73DEA"/>
  </w:style>
  <w:style w:type="paragraph" w:customStyle="1" w:styleId="32EF2E98F51B4D318A5DCB04989E61C7">
    <w:name w:val="32EF2E98F51B4D318A5DCB04989E61C7"/>
  </w:style>
  <w:style w:type="paragraph" w:customStyle="1" w:styleId="1ADB30F618F746849244ED17C7800346">
    <w:name w:val="1ADB30F618F746849244ED17C7800346"/>
  </w:style>
  <w:style w:type="paragraph" w:customStyle="1" w:styleId="C57B42FA746F474EBBDA09B62D249666">
    <w:name w:val="C57B42FA746F474EBBDA09B62D249666"/>
  </w:style>
  <w:style w:type="paragraph" w:customStyle="1" w:styleId="1DFFB59E8F06454FA991A6F47BFA8ECC">
    <w:name w:val="1DFFB59E8F06454FA991A6F47BFA8ECC"/>
  </w:style>
  <w:style w:type="paragraph" w:customStyle="1" w:styleId="4D540C38371A4C19BC4B72868D927660">
    <w:name w:val="4D540C38371A4C19BC4B72868D927660"/>
  </w:style>
  <w:style w:type="paragraph" w:customStyle="1" w:styleId="DB263EE1408B403F822436743643F333">
    <w:name w:val="DB263EE1408B403F822436743643F333"/>
  </w:style>
  <w:style w:type="paragraph" w:customStyle="1" w:styleId="398CC760C86246509944BB4CD000090F">
    <w:name w:val="398CC760C86246509944BB4CD000090F"/>
  </w:style>
  <w:style w:type="paragraph" w:customStyle="1" w:styleId="2552E59F47E3499987E992A560AF5670">
    <w:name w:val="2552E59F47E3499987E992A560AF5670"/>
  </w:style>
  <w:style w:type="paragraph" w:customStyle="1" w:styleId="08016827F49141298052C01365647540">
    <w:name w:val="08016827F49141298052C01365647540"/>
  </w:style>
  <w:style w:type="paragraph" w:customStyle="1" w:styleId="11E859A39D3A43F0979526DD15F42E1B">
    <w:name w:val="11E859A39D3A43F0979526DD15F42E1B"/>
  </w:style>
  <w:style w:type="paragraph" w:customStyle="1" w:styleId="A94741EC792D43E0AAC068EC5BC96478">
    <w:name w:val="A94741EC792D43E0AAC068EC5BC96478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0AEF0EF346B4F1C814BCA70312C286E">
    <w:name w:val="A0AEF0EF346B4F1C814BCA70312C28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2019-04-23T00:34:00Z</dcterms:created>
  <dcterms:modified xsi:type="dcterms:W3CDTF">2019-04-23T01:49:00Z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